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2B5" w:rsidRDefault="005B1D31" w:rsidP="00C647EF">
      <w:pPr>
        <w:jc w:val="center"/>
        <w:rPr>
          <w:szCs w:val="24"/>
        </w:rPr>
      </w:pPr>
      <w:r>
        <w:rPr>
          <w:b/>
          <w:sz w:val="48"/>
          <w:szCs w:val="48"/>
        </w:rPr>
        <w:t>Parts list</w:t>
      </w:r>
    </w:p>
    <w:tbl>
      <w:tblPr>
        <w:tblStyle w:val="TableGrid"/>
        <w:tblW w:w="10800" w:type="dxa"/>
        <w:tblInd w:w="-532" w:type="dxa"/>
        <w:tblLook w:val="04A0" w:firstRow="1" w:lastRow="0" w:firstColumn="1" w:lastColumn="0" w:noHBand="0" w:noVBand="1"/>
      </w:tblPr>
      <w:tblGrid>
        <w:gridCol w:w="3576"/>
        <w:gridCol w:w="3612"/>
        <w:gridCol w:w="3612"/>
      </w:tblGrid>
      <w:tr w:rsidR="005B02B5" w:rsidTr="008237A9">
        <w:trPr>
          <w:trHeight w:val="2524"/>
        </w:trPr>
        <w:tc>
          <w:tcPr>
            <w:tcW w:w="3576" w:type="dxa"/>
          </w:tcPr>
          <w:p w:rsidR="005B02B5" w:rsidRDefault="00B72BA5" w:rsidP="0010585E">
            <w:pPr>
              <w:rPr>
                <w:szCs w:val="24"/>
              </w:rPr>
            </w:pPr>
            <w:r w:rsidRPr="005B02B5">
              <w:rPr>
                <w:rFonts w:hint="eastAsia"/>
                <w:noProof/>
                <w:szCs w:val="24"/>
                <w:lang w:eastAsia="en-US"/>
              </w:rPr>
              <w:drawing>
                <wp:anchor distT="0" distB="0" distL="114300" distR="114300" simplePos="0" relativeHeight="251665408" behindDoc="1" locked="0" layoutInCell="1" allowOverlap="1" wp14:anchorId="539995B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400685</wp:posOffset>
                  </wp:positionV>
                  <wp:extent cx="1694815" cy="1185545"/>
                  <wp:effectExtent l="0" t="0" r="635" b="0"/>
                  <wp:wrapTight wrapText="bothSides">
                    <wp:wrapPolygon edited="0">
                      <wp:start x="0" y="0"/>
                      <wp:lineTo x="0" y="21172"/>
                      <wp:lineTo x="21365" y="21172"/>
                      <wp:lineTo x="21365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DFB">
              <w:rPr>
                <w:rFonts w:hint="eastAsia"/>
                <w:sz w:val="40"/>
                <w:szCs w:val="40"/>
              </w:rPr>
              <w:t>#</w:t>
            </w:r>
            <w:r>
              <w:rPr>
                <w:sz w:val="40"/>
                <w:szCs w:val="40"/>
              </w:rPr>
              <w:t>1</w:t>
            </w:r>
          </w:p>
        </w:tc>
        <w:tc>
          <w:tcPr>
            <w:tcW w:w="3612" w:type="dxa"/>
          </w:tcPr>
          <w:p w:rsidR="005B02B5" w:rsidRPr="000C178C" w:rsidRDefault="00B07FAA" w:rsidP="0010585E">
            <w:pPr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  <w:lang w:eastAsia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368935</wp:posOffset>
                  </wp:positionV>
                  <wp:extent cx="1570355" cy="1137285"/>
                  <wp:effectExtent l="0" t="0" r="0" b="5715"/>
                  <wp:wrapTight wrapText="bothSides">
                    <wp:wrapPolygon edited="0">
                      <wp:start x="0" y="0"/>
                      <wp:lineTo x="0" y="21347"/>
                      <wp:lineTo x="21224" y="21347"/>
                      <wp:lineTo x="21224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pper baske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178C" w:rsidRPr="008A1DFB">
              <w:rPr>
                <w:rFonts w:hint="eastAsia"/>
                <w:sz w:val="40"/>
                <w:szCs w:val="40"/>
              </w:rPr>
              <w:t>#</w:t>
            </w:r>
            <w:r w:rsidR="000C178C">
              <w:rPr>
                <w:sz w:val="40"/>
                <w:szCs w:val="40"/>
              </w:rPr>
              <w:t>2</w:t>
            </w:r>
          </w:p>
        </w:tc>
        <w:tc>
          <w:tcPr>
            <w:tcW w:w="3612" w:type="dxa"/>
          </w:tcPr>
          <w:p w:rsidR="003112D8" w:rsidRPr="008A1DFB" w:rsidRDefault="000C178C" w:rsidP="003112D8">
            <w:pPr>
              <w:rPr>
                <w:sz w:val="40"/>
                <w:szCs w:val="40"/>
              </w:rPr>
            </w:pPr>
            <w:r>
              <w:rPr>
                <w:noProof/>
                <w:szCs w:val="24"/>
                <w:lang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120650</wp:posOffset>
                  </wp:positionV>
                  <wp:extent cx="852805" cy="1362710"/>
                  <wp:effectExtent l="0" t="0" r="4445" b="8890"/>
                  <wp:wrapTight wrapText="bothSides">
                    <wp:wrapPolygon edited="0">
                      <wp:start x="0" y="0"/>
                      <wp:lineTo x="0" y="21439"/>
                      <wp:lineTo x="21230" y="21439"/>
                      <wp:lineTo x="2123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pporting bracke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12D8" w:rsidRPr="008A1DFB">
              <w:rPr>
                <w:rFonts w:hint="eastAsia"/>
                <w:sz w:val="40"/>
                <w:szCs w:val="40"/>
              </w:rPr>
              <w:t>#</w:t>
            </w:r>
            <w:r w:rsidR="003112D8">
              <w:rPr>
                <w:rFonts w:hint="eastAsia"/>
                <w:sz w:val="40"/>
                <w:szCs w:val="40"/>
              </w:rPr>
              <w:t>3</w:t>
            </w:r>
          </w:p>
          <w:p w:rsidR="005B02B5" w:rsidRDefault="005B02B5" w:rsidP="0010585E">
            <w:pPr>
              <w:jc w:val="center"/>
              <w:rPr>
                <w:szCs w:val="24"/>
              </w:rPr>
            </w:pPr>
          </w:p>
        </w:tc>
      </w:tr>
      <w:tr w:rsidR="005B02B5" w:rsidTr="001E4D2A">
        <w:tc>
          <w:tcPr>
            <w:tcW w:w="3576" w:type="dxa"/>
          </w:tcPr>
          <w:p w:rsidR="008A1DFB" w:rsidRPr="008A1DFB" w:rsidRDefault="008A1DFB" w:rsidP="0010585E">
            <w:pPr>
              <w:rPr>
                <w:sz w:val="40"/>
                <w:szCs w:val="40"/>
              </w:rPr>
            </w:pPr>
            <w:r w:rsidRPr="008A1DFB">
              <w:rPr>
                <w:rFonts w:hint="eastAsia"/>
                <w:sz w:val="40"/>
                <w:szCs w:val="40"/>
              </w:rPr>
              <w:t>#</w:t>
            </w:r>
            <w:r w:rsidR="003112D8">
              <w:rPr>
                <w:rFonts w:hint="eastAsia"/>
                <w:sz w:val="40"/>
                <w:szCs w:val="40"/>
              </w:rPr>
              <w:t>4</w:t>
            </w:r>
          </w:p>
          <w:p w:rsidR="005B02B5" w:rsidRDefault="005B02B5" w:rsidP="0010585E">
            <w:pPr>
              <w:rPr>
                <w:szCs w:val="24"/>
              </w:rPr>
            </w:pPr>
            <w:r w:rsidRPr="005B02B5">
              <w:rPr>
                <w:rFonts w:hint="eastAsia"/>
                <w:noProof/>
                <w:szCs w:val="24"/>
                <w:lang w:eastAsia="en-US"/>
              </w:rPr>
              <w:drawing>
                <wp:inline distT="0" distB="0" distL="0" distR="0">
                  <wp:extent cx="2034540" cy="697947"/>
                  <wp:effectExtent l="0" t="0" r="3810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69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8A1DFB" w:rsidRPr="008A1DFB" w:rsidRDefault="008A1DFB" w:rsidP="0010585E">
            <w:pPr>
              <w:rPr>
                <w:sz w:val="40"/>
                <w:szCs w:val="40"/>
              </w:rPr>
            </w:pPr>
            <w:r w:rsidRPr="008A1DFB">
              <w:rPr>
                <w:rFonts w:hint="eastAsia"/>
                <w:sz w:val="40"/>
                <w:szCs w:val="40"/>
              </w:rPr>
              <w:t>#</w:t>
            </w:r>
            <w:r w:rsidRPr="008A1DFB">
              <w:rPr>
                <w:sz w:val="40"/>
                <w:szCs w:val="40"/>
              </w:rPr>
              <w:t>5</w:t>
            </w:r>
          </w:p>
          <w:p w:rsidR="005B02B5" w:rsidRDefault="005B02B5" w:rsidP="008A1DFB">
            <w:pPr>
              <w:ind w:firstLineChars="300" w:firstLine="720"/>
              <w:rPr>
                <w:szCs w:val="24"/>
              </w:rPr>
            </w:pPr>
            <w:r w:rsidRPr="005B02B5">
              <w:rPr>
                <w:rFonts w:hint="eastAsia"/>
                <w:noProof/>
                <w:szCs w:val="24"/>
                <w:lang w:eastAsia="en-US"/>
              </w:rPr>
              <w:drawing>
                <wp:inline distT="0" distB="0" distL="0" distR="0">
                  <wp:extent cx="1520190" cy="882800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43" cy="8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49219B" w:rsidRPr="008A1DFB" w:rsidRDefault="00373886" w:rsidP="0049219B">
            <w:pPr>
              <w:rPr>
                <w:sz w:val="40"/>
                <w:szCs w:val="40"/>
              </w:rPr>
            </w:pPr>
            <w:r w:rsidRPr="005B02B5">
              <w:rPr>
                <w:rFonts w:hint="eastAsia"/>
                <w:noProof/>
                <w:szCs w:val="24"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2EB67DD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421005</wp:posOffset>
                  </wp:positionV>
                  <wp:extent cx="1768475" cy="1089660"/>
                  <wp:effectExtent l="0" t="0" r="3175" b="0"/>
                  <wp:wrapTight wrapText="bothSides">
                    <wp:wrapPolygon edited="0">
                      <wp:start x="0" y="0"/>
                      <wp:lineTo x="0" y="21147"/>
                      <wp:lineTo x="21406" y="21147"/>
                      <wp:lineTo x="21406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19B" w:rsidRPr="008A1DFB">
              <w:rPr>
                <w:rFonts w:hint="eastAsia"/>
                <w:sz w:val="40"/>
                <w:szCs w:val="40"/>
              </w:rPr>
              <w:t>#</w:t>
            </w:r>
            <w:r w:rsidR="0049219B">
              <w:rPr>
                <w:sz w:val="40"/>
                <w:szCs w:val="40"/>
              </w:rPr>
              <w:t>6</w:t>
            </w:r>
          </w:p>
          <w:p w:rsidR="005B02B5" w:rsidRDefault="005B02B5" w:rsidP="0049219B">
            <w:pPr>
              <w:rPr>
                <w:szCs w:val="24"/>
              </w:rPr>
            </w:pPr>
          </w:p>
        </w:tc>
      </w:tr>
      <w:tr w:rsidR="008D364C" w:rsidTr="00B72BA5">
        <w:trPr>
          <w:trHeight w:val="2445"/>
        </w:trPr>
        <w:tc>
          <w:tcPr>
            <w:tcW w:w="3576" w:type="dxa"/>
          </w:tcPr>
          <w:p w:rsidR="008D364C" w:rsidRPr="008A1DFB" w:rsidRDefault="0049219B" w:rsidP="0010585E">
            <w:pPr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  <w:lang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414655</wp:posOffset>
                  </wp:positionV>
                  <wp:extent cx="212280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22" y="21200"/>
                      <wp:lineTo x="2132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l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40"/>
                <w:szCs w:val="40"/>
              </w:rPr>
              <w:t>#</w:t>
            </w:r>
            <w:r>
              <w:rPr>
                <w:sz w:val="40"/>
                <w:szCs w:val="40"/>
              </w:rPr>
              <w:t>7</w:t>
            </w:r>
          </w:p>
        </w:tc>
        <w:tc>
          <w:tcPr>
            <w:tcW w:w="3612" w:type="dxa"/>
          </w:tcPr>
          <w:p w:rsidR="008D364C" w:rsidRPr="008A1DFB" w:rsidRDefault="00B72BA5" w:rsidP="0010585E">
            <w:pPr>
              <w:rPr>
                <w:sz w:val="40"/>
                <w:szCs w:val="40"/>
              </w:rPr>
            </w:pPr>
            <w:r>
              <w:rPr>
                <w:noProof/>
                <w:szCs w:val="24"/>
                <w:lang w:eastAsia="en-US"/>
              </w:rPr>
              <w:drawing>
                <wp:anchor distT="0" distB="0" distL="114300" distR="114300" simplePos="0" relativeHeight="251663360" behindDoc="1" locked="0" layoutInCell="1" allowOverlap="1" wp14:anchorId="77F852AA" wp14:editId="0C88433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431800</wp:posOffset>
                  </wp:positionV>
                  <wp:extent cx="1866900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80" y="21355"/>
                      <wp:lineTo x="2138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d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78C">
              <w:rPr>
                <w:rFonts w:hint="eastAsia"/>
                <w:sz w:val="40"/>
                <w:szCs w:val="40"/>
              </w:rPr>
              <w:t>#</w:t>
            </w:r>
            <w:r w:rsidR="000C178C">
              <w:rPr>
                <w:sz w:val="40"/>
                <w:szCs w:val="40"/>
              </w:rPr>
              <w:t xml:space="preserve">8 </w:t>
            </w:r>
          </w:p>
        </w:tc>
        <w:tc>
          <w:tcPr>
            <w:tcW w:w="3612" w:type="dxa"/>
          </w:tcPr>
          <w:p w:rsidR="008D364C" w:rsidRPr="00373886" w:rsidRDefault="00373886" w:rsidP="00373886">
            <w:pPr>
              <w:rPr>
                <w:sz w:val="40"/>
                <w:szCs w:val="40"/>
              </w:rPr>
            </w:pPr>
            <w:r>
              <w:rPr>
                <w:noProof/>
                <w:szCs w:val="24"/>
                <w:lang w:eastAsia="en-US"/>
              </w:rPr>
              <w:drawing>
                <wp:anchor distT="0" distB="0" distL="114300" distR="114300" simplePos="0" relativeHeight="251683840" behindDoc="1" locked="0" layoutInCell="1" allowOverlap="1" wp14:anchorId="40D6E1B8" wp14:editId="0E9E2A96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467995</wp:posOffset>
                  </wp:positionV>
                  <wp:extent cx="1596390" cy="1005840"/>
                  <wp:effectExtent l="0" t="0" r="3810" b="3810"/>
                  <wp:wrapTight wrapText="bothSides">
                    <wp:wrapPolygon edited="0">
                      <wp:start x="0" y="0"/>
                      <wp:lineTo x="0" y="21273"/>
                      <wp:lineTo x="21394" y="21273"/>
                      <wp:lineTo x="21394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d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3886">
              <w:rPr>
                <w:rFonts w:hint="eastAsia"/>
                <w:sz w:val="40"/>
                <w:szCs w:val="40"/>
              </w:rPr>
              <w:t>#9</w:t>
            </w:r>
            <w:r w:rsidRPr="00373886">
              <w:rPr>
                <w:sz w:val="40"/>
                <w:szCs w:val="40"/>
              </w:rPr>
              <w:t xml:space="preserve"> </w:t>
            </w:r>
          </w:p>
        </w:tc>
      </w:tr>
    </w:tbl>
    <w:p w:rsidR="005B02B5" w:rsidRDefault="005B02B5" w:rsidP="0010585E">
      <w:pPr>
        <w:rPr>
          <w:szCs w:val="24"/>
        </w:rPr>
      </w:pPr>
    </w:p>
    <w:p w:rsidR="00D0122E" w:rsidRDefault="00D0122E" w:rsidP="00C647EF">
      <w:pPr>
        <w:widowControl/>
        <w:rPr>
          <w:rFonts w:ascii="Calibri" w:eastAsia="PMingLiU" w:hAnsi="Calibri" w:cs="Calibri"/>
          <w:b/>
          <w:bCs/>
          <w:color w:val="000000"/>
          <w:kern w:val="0"/>
          <w:sz w:val="28"/>
          <w:szCs w:val="28"/>
        </w:rPr>
        <w:sectPr w:rsidR="00D0122E" w:rsidSect="00BB5159">
          <w:footerReference w:type="default" r:id="rId17"/>
          <w:pgSz w:w="11906" w:h="16838"/>
          <w:pgMar w:top="1077" w:right="1077" w:bottom="737" w:left="1077" w:header="851" w:footer="992" w:gutter="0"/>
          <w:pgNumType w:start="1"/>
          <w:cols w:space="425"/>
          <w:docGrid w:type="lines" w:linePitch="360"/>
        </w:sectPr>
      </w:pPr>
    </w:p>
    <w:tbl>
      <w:tblPr>
        <w:tblW w:w="6663" w:type="dxa"/>
        <w:tblInd w:w="-42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6"/>
        <w:gridCol w:w="2977"/>
      </w:tblGrid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jc w:val="center"/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  <w:t>DESCRIPTION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jc w:val="center"/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  <w:t>QTY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#1. 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Bottom wire basket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#2. </w:t>
            </w:r>
            <w:r w:rsidR="00E618F3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Upper 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wire basket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B72BA5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#3. </w:t>
            </w:r>
            <w:r w:rsidR="008D364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Support bracket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B72BA5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#4. 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3/8” bolts</w:t>
            </w: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BC11CF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8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C016F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C016FC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#5.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 Template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373886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C016F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8D364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#</w:t>
            </w: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6. 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Gliders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6FC" w:rsidRPr="00C016FC" w:rsidRDefault="00373886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 left side, 1 right side</w:t>
            </w:r>
          </w:p>
        </w:tc>
      </w:tr>
      <w:tr w:rsidR="008D364C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364C" w:rsidRDefault="008D364C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#</w:t>
            </w: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 xml:space="preserve">7. 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5/8” screws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364C" w:rsidRPr="00C016FC" w:rsidRDefault="00B72BA5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</w:tr>
      <w:tr w:rsidR="00B72BA5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2BA5" w:rsidRDefault="00B72BA5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#</w:t>
            </w: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8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. Bottom basket mat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72BA5" w:rsidRDefault="00373886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373886" w:rsidRPr="00C016FC" w:rsidTr="00D0122E">
        <w:trPr>
          <w:trHeight w:val="36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73886" w:rsidRDefault="00373886" w:rsidP="0010585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#</w:t>
            </w:r>
            <w:r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9. Upper basket mat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73886" w:rsidRDefault="00373886" w:rsidP="0010585E">
            <w:pPr>
              <w:widowControl/>
              <w:jc w:val="center"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</w:tr>
    </w:tbl>
    <w:tbl>
      <w:tblPr>
        <w:tblpPr w:leftFromText="180" w:rightFromText="180" w:vertAnchor="text" w:horzAnchor="page" w:tblpX="7873" w:tblpYSpec="center"/>
        <w:tblW w:w="212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7"/>
      </w:tblGrid>
      <w:tr w:rsidR="00D0122E" w:rsidRPr="00720F81" w:rsidTr="00D0122E">
        <w:trPr>
          <w:trHeight w:val="32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22E" w:rsidRDefault="00D0122E" w:rsidP="00D0122E">
            <w:pPr>
              <w:widowControl/>
              <w:jc w:val="center"/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</w:pPr>
            <w:r w:rsidRPr="00720F81"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  <w:t>REQUIRED TOOLS</w:t>
            </w:r>
          </w:p>
          <w:p w:rsidR="00D0122E" w:rsidRPr="00720F81" w:rsidRDefault="00D0122E" w:rsidP="00D0122E">
            <w:pPr>
              <w:widowControl/>
              <w:jc w:val="center"/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PMingLiU" w:hAnsi="Calibri" w:cs="Calibri"/>
                <w:b/>
                <w:bCs/>
                <w:color w:val="000000"/>
                <w:kern w:val="0"/>
                <w:sz w:val="28"/>
                <w:szCs w:val="28"/>
              </w:rPr>
              <w:t>(not provided)</w:t>
            </w:r>
          </w:p>
        </w:tc>
      </w:tr>
      <w:tr w:rsidR="00D0122E" w:rsidRPr="00720F81" w:rsidTr="00D0122E">
        <w:trPr>
          <w:trHeight w:val="3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22E" w:rsidRPr="00720F81" w:rsidRDefault="00D0122E" w:rsidP="00D0122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720F81"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>⊙</w:t>
            </w:r>
            <w:r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 xml:space="preserve"> </w:t>
            </w:r>
            <w:r w:rsidRPr="00720F81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Drill</w:t>
            </w:r>
          </w:p>
        </w:tc>
      </w:tr>
      <w:tr w:rsidR="00D0122E" w:rsidRPr="00720F81" w:rsidTr="00D0122E">
        <w:trPr>
          <w:trHeight w:val="3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22E" w:rsidRPr="00720F81" w:rsidRDefault="00D0122E" w:rsidP="00D0122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720F81"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>⊙</w:t>
            </w:r>
            <w:r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 xml:space="preserve"> </w:t>
            </w:r>
            <w:r w:rsidRPr="00720F81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1/</w:t>
            </w:r>
            <w:r w:rsidR="00373886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8</w:t>
            </w:r>
            <w:r w:rsidRPr="00720F81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" Drillbit</w:t>
            </w:r>
          </w:p>
        </w:tc>
      </w:tr>
      <w:tr w:rsidR="00D0122E" w:rsidRPr="00720F81" w:rsidTr="00D0122E">
        <w:trPr>
          <w:trHeight w:val="3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22E" w:rsidRPr="00720F81" w:rsidRDefault="00D0122E" w:rsidP="00D0122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  <w:r w:rsidRPr="00720F81"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>⊙</w:t>
            </w:r>
            <w:r>
              <w:rPr>
                <w:rFonts w:ascii="PMingLiU" w:eastAsia="PMingLiU" w:hAnsi="PMingLiU" w:cs="Calibri" w:hint="eastAsia"/>
                <w:color w:val="000000"/>
                <w:kern w:val="0"/>
                <w:szCs w:val="24"/>
              </w:rPr>
              <w:t xml:space="preserve"> </w:t>
            </w:r>
            <w:r w:rsidRPr="00720F81"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  <w:t>Screwdriver</w:t>
            </w:r>
          </w:p>
        </w:tc>
      </w:tr>
      <w:tr w:rsidR="00D0122E" w:rsidRPr="00720F81" w:rsidTr="00D0122E">
        <w:trPr>
          <w:trHeight w:val="3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122E" w:rsidRPr="00720F81" w:rsidRDefault="00D0122E" w:rsidP="00D0122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</w:p>
        </w:tc>
      </w:tr>
      <w:tr w:rsidR="00D0122E" w:rsidRPr="00720F81" w:rsidTr="00D0122E">
        <w:trPr>
          <w:trHeight w:val="36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0122E" w:rsidRPr="00720F81" w:rsidRDefault="00D0122E" w:rsidP="00D0122E">
            <w:pPr>
              <w:widowControl/>
              <w:rPr>
                <w:rFonts w:ascii="Calibri" w:eastAsia="PMingLiU" w:hAnsi="Calibri" w:cs="Calibri"/>
                <w:color w:val="000000"/>
                <w:kern w:val="0"/>
                <w:sz w:val="28"/>
                <w:szCs w:val="28"/>
              </w:rPr>
            </w:pPr>
          </w:p>
        </w:tc>
      </w:tr>
    </w:tbl>
    <w:p w:rsidR="005B02B5" w:rsidRDefault="005B02B5" w:rsidP="0010585E">
      <w:pPr>
        <w:rPr>
          <w:szCs w:val="24"/>
        </w:rPr>
      </w:pPr>
      <w:bookmarkStart w:id="0" w:name="_GoBack"/>
      <w:bookmarkEnd w:id="0"/>
    </w:p>
    <w:p w:rsidR="00720F81" w:rsidRDefault="00720F81" w:rsidP="0010585E">
      <w:pPr>
        <w:rPr>
          <w:szCs w:val="24"/>
        </w:rPr>
      </w:pPr>
    </w:p>
    <w:p w:rsidR="00D0122E" w:rsidRDefault="00D0122E" w:rsidP="0010585E">
      <w:pPr>
        <w:rPr>
          <w:szCs w:val="24"/>
        </w:rPr>
        <w:sectPr w:rsidR="00D0122E" w:rsidSect="00D0122E">
          <w:type w:val="continuous"/>
          <w:pgSz w:w="11906" w:h="16838"/>
          <w:pgMar w:top="1077" w:right="1077" w:bottom="737" w:left="1077" w:header="851" w:footer="992" w:gutter="0"/>
          <w:pgNumType w:start="1"/>
          <w:cols w:num="2" w:space="426" w:equalWidth="0">
            <w:col w:w="6000" w:space="426"/>
            <w:col w:w="3326"/>
          </w:cols>
          <w:docGrid w:type="lines" w:linePitch="360"/>
        </w:sectPr>
      </w:pPr>
    </w:p>
    <w:p w:rsidR="00720F81" w:rsidRDefault="00720F81" w:rsidP="0010585E">
      <w:pPr>
        <w:rPr>
          <w:szCs w:val="24"/>
        </w:rPr>
      </w:pPr>
    </w:p>
    <w:p w:rsidR="00373886" w:rsidRPr="00373886" w:rsidRDefault="00373886" w:rsidP="00373886">
      <w:pPr>
        <w:rPr>
          <w:szCs w:val="24"/>
        </w:rPr>
      </w:pPr>
    </w:p>
    <w:p w:rsidR="00373886" w:rsidRPr="00373886" w:rsidRDefault="00373886" w:rsidP="00373886">
      <w:pPr>
        <w:rPr>
          <w:szCs w:val="24"/>
        </w:rPr>
      </w:pPr>
    </w:p>
    <w:p w:rsidR="00373886" w:rsidRPr="00373886" w:rsidRDefault="00373886" w:rsidP="00373886">
      <w:pPr>
        <w:rPr>
          <w:szCs w:val="24"/>
        </w:rPr>
      </w:pPr>
    </w:p>
    <w:p w:rsidR="00373886" w:rsidRDefault="00373886" w:rsidP="00373886">
      <w:pPr>
        <w:rPr>
          <w:szCs w:val="24"/>
        </w:rPr>
      </w:pPr>
    </w:p>
    <w:p w:rsidR="002B0478" w:rsidRPr="00747F01" w:rsidRDefault="00373886" w:rsidP="002B047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Installation</w:t>
      </w:r>
      <w:r w:rsidR="002B047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I</w:t>
      </w:r>
      <w:r w:rsidR="002B0478">
        <w:rPr>
          <w:b/>
          <w:sz w:val="48"/>
          <w:szCs w:val="48"/>
        </w:rPr>
        <w:t>nstruction</w:t>
      </w:r>
    </w:p>
    <w:tbl>
      <w:tblPr>
        <w:tblStyle w:val="TableGrid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8789"/>
      </w:tblGrid>
      <w:tr w:rsidR="002B0478" w:rsidTr="00E22596">
        <w:tc>
          <w:tcPr>
            <w:tcW w:w="1139" w:type="dxa"/>
          </w:tcPr>
          <w:p w:rsidR="002B0478" w:rsidRPr="009C3306" w:rsidRDefault="002B0478" w:rsidP="00E22596">
            <w:pPr>
              <w:rPr>
                <w:sz w:val="28"/>
                <w:szCs w:val="28"/>
              </w:rPr>
            </w:pPr>
            <w:r w:rsidRPr="009C3306">
              <w:rPr>
                <w:rFonts w:hint="eastAsia"/>
                <w:sz w:val="28"/>
                <w:szCs w:val="28"/>
              </w:rPr>
              <w:t>Step 1</w:t>
            </w:r>
          </w:p>
        </w:tc>
        <w:tc>
          <w:tcPr>
            <w:tcW w:w="8789" w:type="dxa"/>
          </w:tcPr>
          <w:p w:rsidR="009F4346" w:rsidRDefault="00373886" w:rsidP="009F4346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1905</wp:posOffset>
                  </wp:positionV>
                  <wp:extent cx="2629535" cy="300736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ep1 focus-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6F1">
              <w:rPr>
                <w:sz w:val="28"/>
                <w:szCs w:val="28"/>
              </w:rPr>
              <w:t xml:space="preserve">Place the support brackets (#3) outside of bottom wire basket (#1). Screw the 3/8” bolts (#4) from inside of bottom wire basket (#1) toward outside using screw driver. </w:t>
            </w:r>
          </w:p>
          <w:p w:rsidR="002B0478" w:rsidRPr="009C3306" w:rsidRDefault="002B0478" w:rsidP="009F4346">
            <w:pPr>
              <w:pStyle w:val="NoSpacing"/>
              <w:ind w:left="720"/>
              <w:rPr>
                <w:sz w:val="28"/>
                <w:szCs w:val="28"/>
              </w:rPr>
            </w:pPr>
          </w:p>
        </w:tc>
      </w:tr>
      <w:tr w:rsidR="009F4346" w:rsidTr="00E22596">
        <w:tc>
          <w:tcPr>
            <w:tcW w:w="1139" w:type="dxa"/>
          </w:tcPr>
          <w:p w:rsidR="00BA40F0" w:rsidRDefault="00BA40F0" w:rsidP="00E22596">
            <w:pPr>
              <w:rPr>
                <w:sz w:val="28"/>
                <w:szCs w:val="28"/>
              </w:rPr>
            </w:pPr>
          </w:p>
          <w:p w:rsidR="009F4346" w:rsidRDefault="009F4346" w:rsidP="00E2259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Step 2</w:t>
            </w:r>
          </w:p>
        </w:tc>
        <w:tc>
          <w:tcPr>
            <w:tcW w:w="8789" w:type="dxa"/>
          </w:tcPr>
          <w:p w:rsidR="00BA40F0" w:rsidRDefault="00BA40F0" w:rsidP="009F4346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2726055</wp:posOffset>
                  </wp:positionH>
                  <wp:positionV relativeFrom="paragraph">
                    <wp:posOffset>57150</wp:posOffset>
                  </wp:positionV>
                  <wp:extent cx="2675890" cy="3168015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74" y="21431"/>
                      <wp:lineTo x="21374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ep2 focus-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3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46F1" w:rsidRDefault="006546F1" w:rsidP="006546F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the upper basket (#2) against the supporting brackets (#3). Screw the 3/8” bolts (#4) from inside of upper wire basket (#2) toward outside using screw driver. </w:t>
            </w:r>
          </w:p>
          <w:p w:rsidR="009F4346" w:rsidRDefault="009F4346" w:rsidP="009F4346">
            <w:pPr>
              <w:pStyle w:val="NoSpacing"/>
              <w:ind w:left="720"/>
              <w:rPr>
                <w:sz w:val="28"/>
                <w:szCs w:val="28"/>
              </w:rPr>
            </w:pPr>
          </w:p>
        </w:tc>
      </w:tr>
      <w:tr w:rsidR="009F4346" w:rsidTr="00E22596">
        <w:tc>
          <w:tcPr>
            <w:tcW w:w="1139" w:type="dxa"/>
          </w:tcPr>
          <w:p w:rsidR="00BA40F0" w:rsidRDefault="00BA40F0" w:rsidP="00E22596">
            <w:pPr>
              <w:rPr>
                <w:sz w:val="28"/>
                <w:szCs w:val="28"/>
              </w:rPr>
            </w:pPr>
          </w:p>
          <w:p w:rsidR="009F4346" w:rsidRPr="009F4346" w:rsidRDefault="009F4346" w:rsidP="00E22596">
            <w:pPr>
              <w:rPr>
                <w:sz w:val="28"/>
                <w:szCs w:val="28"/>
              </w:rPr>
            </w:pPr>
            <w:r w:rsidRPr="009C3306">
              <w:rPr>
                <w:rFonts w:hint="eastAsia"/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8789" w:type="dxa"/>
          </w:tcPr>
          <w:p w:rsidR="00BA40F0" w:rsidRDefault="00BA40F0" w:rsidP="009F4346">
            <w:pPr>
              <w:pStyle w:val="NoSpacing"/>
              <w:rPr>
                <w:sz w:val="28"/>
                <w:szCs w:val="28"/>
              </w:rPr>
            </w:pPr>
          </w:p>
          <w:p w:rsidR="009F4346" w:rsidRDefault="00373886" w:rsidP="009F4346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26035</wp:posOffset>
                  </wp:positionV>
                  <wp:extent cx="2765425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26" y="21333"/>
                      <wp:lineTo x="21426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ep3 focus-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6F1">
              <w:rPr>
                <w:sz w:val="28"/>
                <w:szCs w:val="28"/>
              </w:rPr>
              <w:t>Fold the front edge of template (#5) along the line between the “V” cutouts and place inside the cabinet with folded edge at front edge of cabinet</w:t>
            </w:r>
            <w:r w:rsidR="009F4346">
              <w:rPr>
                <w:sz w:val="28"/>
                <w:szCs w:val="28"/>
              </w:rPr>
              <w:t>.</w:t>
            </w:r>
          </w:p>
          <w:p w:rsidR="009F4346" w:rsidRDefault="009F4346" w:rsidP="009F4346">
            <w:pPr>
              <w:pStyle w:val="NoSpacing"/>
              <w:ind w:left="720"/>
              <w:rPr>
                <w:sz w:val="28"/>
                <w:szCs w:val="28"/>
              </w:rPr>
            </w:pPr>
          </w:p>
        </w:tc>
      </w:tr>
      <w:tr w:rsidR="009F4346" w:rsidTr="00E22596">
        <w:tc>
          <w:tcPr>
            <w:tcW w:w="1139" w:type="dxa"/>
          </w:tcPr>
          <w:p w:rsidR="006C6CEE" w:rsidRDefault="006C6CEE" w:rsidP="00E22596">
            <w:pPr>
              <w:rPr>
                <w:sz w:val="28"/>
                <w:szCs w:val="28"/>
              </w:rPr>
            </w:pPr>
          </w:p>
          <w:p w:rsidR="009F4346" w:rsidRPr="009F4346" w:rsidRDefault="009F4346" w:rsidP="00E2259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Step 4</w:t>
            </w:r>
          </w:p>
        </w:tc>
        <w:tc>
          <w:tcPr>
            <w:tcW w:w="8789" w:type="dxa"/>
          </w:tcPr>
          <w:p w:rsidR="006C6CEE" w:rsidRDefault="006C6CEE" w:rsidP="006C6CEE">
            <w:pPr>
              <w:pStyle w:val="NoSpacing"/>
              <w:rPr>
                <w:sz w:val="28"/>
                <w:szCs w:val="28"/>
              </w:rPr>
            </w:pPr>
          </w:p>
          <w:p w:rsidR="009F4346" w:rsidRDefault="006C6CEE" w:rsidP="00057BB9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154305</wp:posOffset>
                  </wp:positionV>
                  <wp:extent cx="3300095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46" y="21414"/>
                      <wp:lineTo x="21446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tep4 focus-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9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6F1">
              <w:rPr>
                <w:sz w:val="28"/>
                <w:szCs w:val="28"/>
              </w:rPr>
              <w:t>Place gliders (#6) in cutouts of template (#5)</w:t>
            </w:r>
            <w:r w:rsidR="009F4346" w:rsidRPr="000F14BC">
              <w:rPr>
                <w:sz w:val="28"/>
                <w:szCs w:val="28"/>
              </w:rPr>
              <w:t>.</w:t>
            </w:r>
            <w:r w:rsidR="006546F1">
              <w:rPr>
                <w:sz w:val="28"/>
                <w:szCs w:val="28"/>
              </w:rPr>
              <w:t xml:space="preserve"> The edges of gliders should align with edges of cutouts. Drill 1/8” pilot holes through 4 holes in</w:t>
            </w:r>
            <w:r w:rsidR="00340252">
              <w:rPr>
                <w:sz w:val="28"/>
                <w:szCs w:val="28"/>
              </w:rPr>
              <w:t xml:space="preserve"> the</w:t>
            </w:r>
            <w:r w:rsidR="006546F1">
              <w:rPr>
                <w:sz w:val="28"/>
                <w:szCs w:val="28"/>
              </w:rPr>
              <w:t xml:space="preserve"> glider </w:t>
            </w:r>
            <w:r w:rsidR="00340252">
              <w:rPr>
                <w:sz w:val="28"/>
                <w:szCs w:val="28"/>
              </w:rPr>
              <w:t>(#6)</w:t>
            </w:r>
            <w:r w:rsidR="00057BB9">
              <w:rPr>
                <w:sz w:val="28"/>
                <w:szCs w:val="28"/>
              </w:rPr>
              <w:t>. Remove template after drilling pilot holes. A</w:t>
            </w:r>
            <w:r w:rsidR="006546F1">
              <w:rPr>
                <w:sz w:val="28"/>
                <w:szCs w:val="28"/>
              </w:rPr>
              <w:t>ttach gliders (#6)</w:t>
            </w:r>
            <w:r w:rsidR="00340252">
              <w:rPr>
                <w:sz w:val="28"/>
                <w:szCs w:val="28"/>
              </w:rPr>
              <w:t xml:space="preserve"> to bottom of cabinet using 5/8” screws (#7) and screw driver. Repeat for the opposite side.</w:t>
            </w:r>
            <w:r w:rsidR="006546F1">
              <w:rPr>
                <w:sz w:val="28"/>
                <w:szCs w:val="28"/>
              </w:rPr>
              <w:t xml:space="preserve"> </w:t>
            </w:r>
            <w:r w:rsidR="009F4346" w:rsidRPr="000F14BC">
              <w:rPr>
                <w:sz w:val="28"/>
                <w:szCs w:val="28"/>
              </w:rPr>
              <w:t xml:space="preserve">  </w:t>
            </w:r>
          </w:p>
        </w:tc>
      </w:tr>
      <w:tr w:rsidR="001C18A4" w:rsidTr="00E22596">
        <w:tc>
          <w:tcPr>
            <w:tcW w:w="1139" w:type="dxa"/>
          </w:tcPr>
          <w:p w:rsidR="006C6CEE" w:rsidRDefault="006C6CEE" w:rsidP="00E22596">
            <w:pPr>
              <w:rPr>
                <w:sz w:val="28"/>
                <w:szCs w:val="28"/>
              </w:rPr>
            </w:pPr>
          </w:p>
          <w:p w:rsidR="001C18A4" w:rsidRDefault="001C18A4" w:rsidP="00E2259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tep 5</w:t>
            </w:r>
          </w:p>
        </w:tc>
        <w:tc>
          <w:tcPr>
            <w:tcW w:w="8789" w:type="dxa"/>
          </w:tcPr>
          <w:p w:rsidR="006C6CEE" w:rsidRDefault="006C6CEE" w:rsidP="001C18A4">
            <w:pPr>
              <w:pStyle w:val="NoSpacing"/>
              <w:rPr>
                <w:sz w:val="28"/>
                <w:szCs w:val="28"/>
              </w:rPr>
            </w:pPr>
          </w:p>
          <w:p w:rsidR="001C18A4" w:rsidRDefault="004A62A0" w:rsidP="001C18A4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104140</wp:posOffset>
                  </wp:positionV>
                  <wp:extent cx="3679190" cy="2865755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73" y="21394"/>
                      <wp:lineTo x="21473" y="0"/>
                      <wp:lineTo x="0" y="0"/>
                    </wp:wrapPolygon>
                  </wp:wrapTight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ep5-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286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0252">
              <w:rPr>
                <w:noProof/>
                <w:sz w:val="28"/>
                <w:szCs w:val="28"/>
              </w:rPr>
              <w:t>Remove and discard template (#5). Slide gliders (#6) forward and align lower rail of bottom wire basket (#1) with the clips on gliders (#6) and snap into place.</w:t>
            </w:r>
            <w:r w:rsidR="003E6C16">
              <w:rPr>
                <w:noProof/>
                <w:sz w:val="28"/>
                <w:szCs w:val="28"/>
              </w:rPr>
              <w:t xml:space="preserve"> </w:t>
            </w:r>
          </w:p>
          <w:p w:rsidR="001C18A4" w:rsidRPr="000F14BC" w:rsidRDefault="001C18A4" w:rsidP="009F4346">
            <w:pPr>
              <w:pStyle w:val="NoSpacing"/>
              <w:rPr>
                <w:sz w:val="28"/>
                <w:szCs w:val="28"/>
              </w:rPr>
            </w:pPr>
          </w:p>
        </w:tc>
      </w:tr>
      <w:tr w:rsidR="006C6CEE" w:rsidTr="00A64C2B">
        <w:tc>
          <w:tcPr>
            <w:tcW w:w="1139" w:type="dxa"/>
          </w:tcPr>
          <w:p w:rsidR="006C6CEE" w:rsidRDefault="006C6CEE" w:rsidP="00A64C2B">
            <w:pPr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6C6CEE" w:rsidRDefault="006C6CEE" w:rsidP="00A64C2B">
            <w:pPr>
              <w:pStyle w:val="NoSpacing"/>
              <w:jc w:val="center"/>
              <w:rPr>
                <w:noProof/>
                <w:sz w:val="28"/>
                <w:szCs w:val="28"/>
              </w:rPr>
            </w:pPr>
          </w:p>
        </w:tc>
      </w:tr>
      <w:tr w:rsidR="009F4346" w:rsidTr="00E22596">
        <w:tc>
          <w:tcPr>
            <w:tcW w:w="1139" w:type="dxa"/>
          </w:tcPr>
          <w:p w:rsidR="004908B2" w:rsidRDefault="004908B2" w:rsidP="00E22596">
            <w:pPr>
              <w:rPr>
                <w:sz w:val="28"/>
                <w:szCs w:val="28"/>
              </w:rPr>
            </w:pPr>
          </w:p>
          <w:p w:rsidR="009F4346" w:rsidRDefault="009F4346" w:rsidP="00E2259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Step </w:t>
            </w:r>
            <w:r w:rsidR="001C18A4">
              <w:rPr>
                <w:sz w:val="28"/>
                <w:szCs w:val="28"/>
              </w:rPr>
              <w:t>6</w:t>
            </w:r>
          </w:p>
        </w:tc>
        <w:tc>
          <w:tcPr>
            <w:tcW w:w="8789" w:type="dxa"/>
          </w:tcPr>
          <w:p w:rsidR="006546F1" w:rsidRDefault="006546F1" w:rsidP="009F4346">
            <w:pPr>
              <w:pStyle w:val="NoSpacing"/>
              <w:rPr>
                <w:noProof/>
                <w:sz w:val="28"/>
                <w:szCs w:val="28"/>
              </w:rPr>
            </w:pPr>
            <w:r w:rsidRPr="00087E4B"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68182A5F" wp14:editId="021E743A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15875</wp:posOffset>
                  </wp:positionV>
                  <wp:extent cx="3051810" cy="2987040"/>
                  <wp:effectExtent l="0" t="0" r="0" b="3810"/>
                  <wp:wrapTight wrapText="bothSides">
                    <wp:wrapPolygon edited="0">
                      <wp:start x="0" y="0"/>
                      <wp:lineTo x="0" y="21490"/>
                      <wp:lineTo x="21438" y="21490"/>
                      <wp:lineTo x="21438" y="0"/>
                      <wp:lineTo x="0" y="0"/>
                    </wp:wrapPolygon>
                  </wp:wrapTight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7" t="12175" r="35781" b="22292"/>
                          <a:stretch/>
                        </pic:blipFill>
                        <pic:spPr bwMode="auto">
                          <a:xfrm>
                            <a:off x="0" y="0"/>
                            <a:ext cx="305181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08B2" w:rsidRDefault="004908B2" w:rsidP="009F4346">
            <w:pPr>
              <w:pStyle w:val="NoSpacing"/>
              <w:rPr>
                <w:sz w:val="28"/>
                <w:szCs w:val="28"/>
              </w:rPr>
            </w:pPr>
          </w:p>
          <w:p w:rsidR="009F4346" w:rsidRPr="000F14BC" w:rsidRDefault="00340252" w:rsidP="009F4346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upper basket mat (#9) onto the upper wire basket (#2). Place bottom basket mat (#8) onto bottom wire basket (#1). Push the glider into cabinet.  </w:t>
            </w:r>
            <w:r w:rsidR="009F4346" w:rsidRPr="000F14BC">
              <w:rPr>
                <w:sz w:val="28"/>
                <w:szCs w:val="28"/>
              </w:rPr>
              <w:t xml:space="preserve"> </w:t>
            </w:r>
          </w:p>
          <w:p w:rsidR="009F4346" w:rsidRDefault="009F4346" w:rsidP="009F4346">
            <w:pPr>
              <w:pStyle w:val="NoSpacing"/>
              <w:ind w:left="720"/>
              <w:rPr>
                <w:sz w:val="28"/>
                <w:szCs w:val="28"/>
              </w:rPr>
            </w:pPr>
          </w:p>
          <w:p w:rsidR="009F4346" w:rsidRDefault="009F4346" w:rsidP="009F4346">
            <w:pPr>
              <w:pStyle w:val="NoSpacing"/>
              <w:ind w:left="720"/>
              <w:rPr>
                <w:sz w:val="28"/>
                <w:szCs w:val="28"/>
              </w:rPr>
            </w:pPr>
          </w:p>
        </w:tc>
      </w:tr>
    </w:tbl>
    <w:p w:rsidR="004908B2" w:rsidRDefault="004908B2">
      <w:pPr>
        <w:rPr>
          <w:szCs w:val="24"/>
        </w:rPr>
      </w:pPr>
    </w:p>
    <w:sectPr w:rsidR="004908B2" w:rsidSect="00D0122E">
      <w:type w:val="continuous"/>
      <w:pgSz w:w="11906" w:h="16838"/>
      <w:pgMar w:top="1077" w:right="1077" w:bottom="737" w:left="107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FB" w:rsidRDefault="009A7AFB" w:rsidP="008968C6">
      <w:r>
        <w:separator/>
      </w:r>
    </w:p>
  </w:endnote>
  <w:endnote w:type="continuationSeparator" w:id="0">
    <w:p w:rsidR="009A7AFB" w:rsidRDefault="009A7AFB" w:rsidP="00896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030" w:rsidRDefault="00400030" w:rsidP="00400030">
    <w:pPr>
      <w:pStyle w:val="Footer"/>
      <w:jc w:val="center"/>
    </w:pPr>
    <w:r>
      <w:rPr>
        <w:rFonts w:hint="eastAsia"/>
      </w:rPr>
      <w:t xml:space="preserve">P. </w:t>
    </w:r>
    <w:sdt>
      <w:sdtPr>
        <w:id w:val="-172666733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57BB9">
          <w:rPr>
            <w:noProof/>
          </w:rPr>
          <w:t>2</w:t>
        </w:r>
        <w:r>
          <w:fldChar w:fldCharType="end"/>
        </w:r>
      </w:sdtContent>
    </w:sdt>
  </w:p>
  <w:p w:rsidR="00DD4746" w:rsidRDefault="00373886">
    <w:pPr>
      <w:pStyle w:val="Footer"/>
    </w:pPr>
    <w:r>
      <w:t>K-7186 Two Tier under cabinet organizer                       Copy Right 2019 @ Evershine Hardware Industries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FB" w:rsidRDefault="009A7AFB" w:rsidP="008968C6">
      <w:r>
        <w:separator/>
      </w:r>
    </w:p>
  </w:footnote>
  <w:footnote w:type="continuationSeparator" w:id="0">
    <w:p w:rsidR="009A7AFB" w:rsidRDefault="009A7AFB" w:rsidP="00896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E52A1"/>
    <w:multiLevelType w:val="hybridMultilevel"/>
    <w:tmpl w:val="541A0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D6E1B"/>
    <w:multiLevelType w:val="hybridMultilevel"/>
    <w:tmpl w:val="F7FC3E4A"/>
    <w:lvl w:ilvl="0" w:tplc="8D768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01"/>
    <w:rsid w:val="0002185C"/>
    <w:rsid w:val="00057BB9"/>
    <w:rsid w:val="00087E4B"/>
    <w:rsid w:val="000C178C"/>
    <w:rsid w:val="000E1A39"/>
    <w:rsid w:val="0010585E"/>
    <w:rsid w:val="00164E4C"/>
    <w:rsid w:val="001769E4"/>
    <w:rsid w:val="0019216B"/>
    <w:rsid w:val="001C18A4"/>
    <w:rsid w:val="001E4D2A"/>
    <w:rsid w:val="002904B3"/>
    <w:rsid w:val="00293DF5"/>
    <w:rsid w:val="002B0478"/>
    <w:rsid w:val="002D20C2"/>
    <w:rsid w:val="002E78FE"/>
    <w:rsid w:val="002F59E7"/>
    <w:rsid w:val="003112D8"/>
    <w:rsid w:val="00340252"/>
    <w:rsid w:val="00362C5D"/>
    <w:rsid w:val="00373886"/>
    <w:rsid w:val="003E6C16"/>
    <w:rsid w:val="00400030"/>
    <w:rsid w:val="0040345A"/>
    <w:rsid w:val="004057BB"/>
    <w:rsid w:val="00421B81"/>
    <w:rsid w:val="004363A6"/>
    <w:rsid w:val="00467BC6"/>
    <w:rsid w:val="00471C4D"/>
    <w:rsid w:val="004908B2"/>
    <w:rsid w:val="0049219B"/>
    <w:rsid w:val="004A62A0"/>
    <w:rsid w:val="004B0D4D"/>
    <w:rsid w:val="004D3090"/>
    <w:rsid w:val="004F3098"/>
    <w:rsid w:val="00597B0C"/>
    <w:rsid w:val="005B02B5"/>
    <w:rsid w:val="005B1D31"/>
    <w:rsid w:val="006546F1"/>
    <w:rsid w:val="00673361"/>
    <w:rsid w:val="006C6CEE"/>
    <w:rsid w:val="006E6719"/>
    <w:rsid w:val="006F6234"/>
    <w:rsid w:val="0071153C"/>
    <w:rsid w:val="00720F81"/>
    <w:rsid w:val="00747F01"/>
    <w:rsid w:val="007E5F02"/>
    <w:rsid w:val="008237A9"/>
    <w:rsid w:val="0084416D"/>
    <w:rsid w:val="008968C6"/>
    <w:rsid w:val="008A1DFB"/>
    <w:rsid w:val="008C3377"/>
    <w:rsid w:val="008D364C"/>
    <w:rsid w:val="008E02EC"/>
    <w:rsid w:val="009332EC"/>
    <w:rsid w:val="0096537C"/>
    <w:rsid w:val="0097443E"/>
    <w:rsid w:val="00996BD5"/>
    <w:rsid w:val="009A55EE"/>
    <w:rsid w:val="009A7AFB"/>
    <w:rsid w:val="009C076F"/>
    <w:rsid w:val="009C3306"/>
    <w:rsid w:val="009F4346"/>
    <w:rsid w:val="00A15EAB"/>
    <w:rsid w:val="00AB11D1"/>
    <w:rsid w:val="00AB5BA5"/>
    <w:rsid w:val="00AF4B01"/>
    <w:rsid w:val="00B07FAA"/>
    <w:rsid w:val="00B26BE1"/>
    <w:rsid w:val="00B56D65"/>
    <w:rsid w:val="00B72BA5"/>
    <w:rsid w:val="00BA40F0"/>
    <w:rsid w:val="00BB5159"/>
    <w:rsid w:val="00BC11CF"/>
    <w:rsid w:val="00C016FC"/>
    <w:rsid w:val="00C3085F"/>
    <w:rsid w:val="00C647EF"/>
    <w:rsid w:val="00C94251"/>
    <w:rsid w:val="00CB2CDC"/>
    <w:rsid w:val="00CF32E7"/>
    <w:rsid w:val="00D0122E"/>
    <w:rsid w:val="00D06BF5"/>
    <w:rsid w:val="00D107E4"/>
    <w:rsid w:val="00D279FA"/>
    <w:rsid w:val="00D45F0D"/>
    <w:rsid w:val="00D76455"/>
    <w:rsid w:val="00DC0518"/>
    <w:rsid w:val="00DC42B2"/>
    <w:rsid w:val="00DD4746"/>
    <w:rsid w:val="00DD55D4"/>
    <w:rsid w:val="00E264F8"/>
    <w:rsid w:val="00E4134A"/>
    <w:rsid w:val="00E61402"/>
    <w:rsid w:val="00E618F3"/>
    <w:rsid w:val="00F11554"/>
    <w:rsid w:val="00F17E4F"/>
    <w:rsid w:val="00F7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2D781B7-9FED-4EB4-B59D-4BCB87D2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68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968C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968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968C6"/>
    <w:rPr>
      <w:sz w:val="20"/>
      <w:szCs w:val="20"/>
    </w:rPr>
  </w:style>
  <w:style w:type="paragraph" w:styleId="NoSpacing">
    <w:name w:val="No Spacing"/>
    <w:uiPriority w:val="1"/>
    <w:qFormat/>
    <w:rsid w:val="002B0478"/>
    <w:rPr>
      <w:kern w:val="0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8E02EC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7A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7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92610-D07F-462B-8ED9-7E3ED2A8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E3F57E1C.dotm</Template>
  <TotalTime>1</TotalTime>
  <Pages>4</Pages>
  <Words>238</Words>
  <Characters>1359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</dc:creator>
  <cp:keywords/>
  <dc:description/>
  <cp:lastModifiedBy>Nicole Orkins</cp:lastModifiedBy>
  <cp:revision>2</cp:revision>
  <cp:lastPrinted>2019-05-27T05:04:00Z</cp:lastPrinted>
  <dcterms:created xsi:type="dcterms:W3CDTF">2019-06-05T14:47:00Z</dcterms:created>
  <dcterms:modified xsi:type="dcterms:W3CDTF">2019-06-05T14:47:00Z</dcterms:modified>
</cp:coreProperties>
</file>